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3840E3" w14:textId="77777777" w:rsidR="00CE349A" w:rsidRDefault="00CE349A" w:rsidP="00CE349A">
      <w:pPr>
        <w:jc w:val="right"/>
        <w:rPr>
          <w:rtl/>
        </w:rPr>
      </w:pPr>
      <w:r>
        <w:rPr>
          <w:rFonts w:hint="eastAsia"/>
          <w:rtl/>
        </w:rPr>
        <w:t>‏</w:t>
      </w:r>
      <w:bookmarkStart w:id="0" w:name="_GoBack"/>
      <w:bookmarkEnd w:id="0"/>
      <w:r>
        <w:rPr>
          <w:rFonts w:hint="eastAsia"/>
          <w:rtl/>
        </w:rPr>
        <w:t>ד</w:t>
      </w:r>
      <w:r>
        <w:rPr>
          <w:rtl/>
        </w:rPr>
        <w:t>' אייר תשפ"א</w:t>
      </w:r>
    </w:p>
    <w:p w14:paraId="2A1E1457" w14:textId="77777777" w:rsidR="00CE349A" w:rsidRDefault="00CE349A" w:rsidP="00CE349A">
      <w:pPr>
        <w:rPr>
          <w:rtl/>
        </w:rPr>
      </w:pPr>
      <w:r>
        <w:rPr>
          <w:rtl/>
        </w:rPr>
        <w:t>הורים יקרים שלום רב</w:t>
      </w:r>
    </w:p>
    <w:p w14:paraId="5EFF1935" w14:textId="0C77A98D" w:rsidR="00CE349A" w:rsidRDefault="00CE349A" w:rsidP="00F4731D">
      <w:pPr>
        <w:rPr>
          <w:rtl/>
        </w:rPr>
      </w:pPr>
      <w:r>
        <w:rPr>
          <w:rtl/>
        </w:rPr>
        <w:t xml:space="preserve">לאחר תקופה ארוכה </w:t>
      </w:r>
      <w:r>
        <w:rPr>
          <w:rFonts w:hint="cs"/>
          <w:rtl/>
        </w:rPr>
        <w:t xml:space="preserve">של </w:t>
      </w:r>
      <w:r>
        <w:rPr>
          <w:rtl/>
        </w:rPr>
        <w:t xml:space="preserve">התמודדות עם וירוס הקורונה אנו מתחילים להרגיש הקלות </w:t>
      </w:r>
      <w:r w:rsidR="00F4731D">
        <w:rPr>
          <w:rtl/>
        </w:rPr>
        <w:t>במגבלות שהיו עד עכשיו בבית הספר</w:t>
      </w:r>
      <w:r w:rsidR="00F4731D">
        <w:rPr>
          <w:rFonts w:hint="cs"/>
          <w:rtl/>
        </w:rPr>
        <w:t xml:space="preserve">, אנו שמחים מאד שהגענו לזמן של שחרור ההגבלות בעשיה החינוכית בבית הספר המאפשרות לנו להרחיב ולהעמיק  בלמידה ובקשר עם התלמידים אתנו ובינם לבין עצמם. </w:t>
      </w:r>
    </w:p>
    <w:p w14:paraId="704C8A60" w14:textId="77777777" w:rsidR="00CE349A" w:rsidRDefault="00CE349A" w:rsidP="00CE349A">
      <w:pPr>
        <w:rPr>
          <w:rtl/>
        </w:rPr>
      </w:pPr>
      <w:r>
        <w:rPr>
          <w:rtl/>
        </w:rPr>
        <w:t xml:space="preserve">משרד החינוך הודיע שביום ראשון כל הכיתות מתאחדות ללא קפסולות ומחזירים את התלמידים ללמידה </w:t>
      </w:r>
      <w:r>
        <w:rPr>
          <w:rFonts w:hint="cs"/>
          <w:rtl/>
        </w:rPr>
        <w:t xml:space="preserve">של </w:t>
      </w:r>
      <w:r>
        <w:rPr>
          <w:rtl/>
        </w:rPr>
        <w:t xml:space="preserve">שישה  ימים בשבוע. </w:t>
      </w:r>
    </w:p>
    <w:p w14:paraId="5974848B" w14:textId="77777777" w:rsidR="007F586D" w:rsidRPr="007F586D" w:rsidRDefault="007F586D" w:rsidP="00CE349A">
      <w:pPr>
        <w:rPr>
          <w:b/>
          <w:bCs/>
          <w:rtl/>
        </w:rPr>
      </w:pPr>
      <w:r w:rsidRPr="007F586D">
        <w:rPr>
          <w:rFonts w:hint="cs"/>
          <w:b/>
          <w:bCs/>
          <w:rtl/>
        </w:rPr>
        <w:t xml:space="preserve">אז מה משתנה? </w:t>
      </w:r>
    </w:p>
    <w:p w14:paraId="32AE3034" w14:textId="609E9E3E" w:rsidR="00F4731D" w:rsidRDefault="00F4731D" w:rsidP="007F586D">
      <w:pPr>
        <w:pStyle w:val="a9"/>
        <w:numPr>
          <w:ilvl w:val="0"/>
          <w:numId w:val="2"/>
        </w:numPr>
      </w:pPr>
      <w:r>
        <w:rPr>
          <w:rFonts w:hint="cs"/>
          <w:rtl/>
        </w:rPr>
        <w:t>שישה ימי לימוד לכל הכיתות א-ו</w:t>
      </w:r>
    </w:p>
    <w:p w14:paraId="43656888" w14:textId="65B02CA9" w:rsidR="00CE349A" w:rsidRDefault="00CE349A" w:rsidP="007F586D">
      <w:pPr>
        <w:pStyle w:val="a9"/>
        <w:numPr>
          <w:ilvl w:val="0"/>
          <w:numId w:val="2"/>
        </w:numPr>
        <w:rPr>
          <w:rtl/>
        </w:rPr>
      </w:pPr>
      <w:r>
        <w:rPr>
          <w:rtl/>
        </w:rPr>
        <w:t xml:space="preserve">שניים או שלושה ימים בשבוע </w:t>
      </w:r>
      <w:r w:rsidR="007A6051">
        <w:rPr>
          <w:rFonts w:hint="cs"/>
          <w:rtl/>
        </w:rPr>
        <w:t>ב</w:t>
      </w:r>
      <w:r>
        <w:rPr>
          <w:rtl/>
        </w:rPr>
        <w:t xml:space="preserve">כיתות ג עד ו יסיימו את הלימודים בשעה שלוש ועשרים. </w:t>
      </w:r>
    </w:p>
    <w:p w14:paraId="2467F35D" w14:textId="5CB0C337" w:rsidR="00CE349A" w:rsidRDefault="00CE349A" w:rsidP="007F586D">
      <w:pPr>
        <w:pStyle w:val="a9"/>
        <w:numPr>
          <w:ilvl w:val="0"/>
          <w:numId w:val="2"/>
        </w:numPr>
        <w:rPr>
          <w:rtl/>
        </w:rPr>
      </w:pPr>
      <w:r>
        <w:rPr>
          <w:rFonts w:hint="cs"/>
          <w:rtl/>
        </w:rPr>
        <w:t xml:space="preserve">כיתות א </w:t>
      </w:r>
      <w:r>
        <w:rPr>
          <w:rtl/>
        </w:rPr>
        <w:t>–</w:t>
      </w:r>
      <w:r>
        <w:rPr>
          <w:rFonts w:hint="cs"/>
          <w:rtl/>
        </w:rPr>
        <w:t xml:space="preserve"> ב</w:t>
      </w:r>
      <w:r w:rsidR="007F586D">
        <w:rPr>
          <w:rFonts w:hint="cs"/>
          <w:rtl/>
        </w:rPr>
        <w:t xml:space="preserve">- </w:t>
      </w:r>
      <w:r>
        <w:rPr>
          <w:rFonts w:hint="cs"/>
          <w:rtl/>
        </w:rPr>
        <w:t xml:space="preserve"> למדו בכל השנה שישה ימים ובכיתות אלו לא יחולו שינויים. </w:t>
      </w:r>
    </w:p>
    <w:p w14:paraId="42EFF4FA" w14:textId="4849D844" w:rsidR="00497D97" w:rsidRDefault="007A6051" w:rsidP="007F586D">
      <w:pPr>
        <w:pStyle w:val="a9"/>
        <w:numPr>
          <w:ilvl w:val="0"/>
          <w:numId w:val="2"/>
        </w:numPr>
      </w:pPr>
      <w:r>
        <w:rPr>
          <w:rFonts w:hint="cs"/>
          <w:rtl/>
        </w:rPr>
        <w:t>שעות</w:t>
      </w:r>
      <w:r w:rsidR="00CE349A">
        <w:rPr>
          <w:rFonts w:hint="cs"/>
          <w:rtl/>
        </w:rPr>
        <w:t xml:space="preserve"> הלימודים ביום ו</w:t>
      </w:r>
      <w:r>
        <w:rPr>
          <w:rFonts w:hint="cs"/>
          <w:rtl/>
        </w:rPr>
        <w:t>'</w:t>
      </w:r>
      <w:r w:rsidR="00CE349A">
        <w:rPr>
          <w:rFonts w:hint="cs"/>
          <w:rtl/>
        </w:rPr>
        <w:t xml:space="preserve"> </w:t>
      </w:r>
      <w:r>
        <w:rPr>
          <w:rFonts w:hint="cs"/>
          <w:rtl/>
        </w:rPr>
        <w:t xml:space="preserve">   8:00</w:t>
      </w:r>
      <w:r w:rsidR="00CE349A">
        <w:rPr>
          <w:rFonts w:hint="cs"/>
          <w:rtl/>
        </w:rPr>
        <w:t xml:space="preserve"> </w:t>
      </w:r>
      <w:r>
        <w:rPr>
          <w:rFonts w:hint="cs"/>
          <w:rtl/>
        </w:rPr>
        <w:t>- 11:45.</w:t>
      </w:r>
      <w:r w:rsidR="00B255E4">
        <w:rPr>
          <w:rFonts w:hint="cs"/>
          <w:rtl/>
        </w:rPr>
        <w:t xml:space="preserve"> </w:t>
      </w:r>
      <w:r w:rsidR="00CE349A">
        <w:rPr>
          <w:rtl/>
        </w:rPr>
        <w:t>המערכת של התלמידים תפורסם על</w:t>
      </w:r>
      <w:r w:rsidR="007F586D">
        <w:rPr>
          <w:rFonts w:hint="cs"/>
          <w:rtl/>
        </w:rPr>
        <w:t xml:space="preserve"> ידי</w:t>
      </w:r>
      <w:r w:rsidR="00CE349A">
        <w:rPr>
          <w:rtl/>
        </w:rPr>
        <w:t xml:space="preserve"> המחנכים.</w:t>
      </w:r>
    </w:p>
    <w:p w14:paraId="53FA828B" w14:textId="3D86BC39" w:rsidR="007F586D" w:rsidRDefault="007F586D" w:rsidP="007F586D">
      <w:pPr>
        <w:pStyle w:val="a9"/>
        <w:numPr>
          <w:ilvl w:val="0"/>
          <w:numId w:val="2"/>
        </w:numPr>
        <w:rPr>
          <w:rtl/>
        </w:rPr>
      </w:pPr>
      <w:r>
        <w:rPr>
          <w:rFonts w:hint="cs"/>
          <w:rtl/>
        </w:rPr>
        <w:t xml:space="preserve">סדנאות- כרגע חוץ ממוסיקה לא יחודשו </w:t>
      </w:r>
      <w:r w:rsidR="00F4731D">
        <w:rPr>
          <w:rFonts w:hint="cs"/>
          <w:rtl/>
        </w:rPr>
        <w:t>אבל יינתנ</w:t>
      </w:r>
      <w:r w:rsidR="00F4731D">
        <w:rPr>
          <w:rFonts w:hint="eastAsia"/>
          <w:rtl/>
        </w:rPr>
        <w:t>ו</w:t>
      </w:r>
      <w:r w:rsidR="00F4731D">
        <w:rPr>
          <w:rFonts w:hint="cs"/>
          <w:rtl/>
        </w:rPr>
        <w:t xml:space="preserve"> שיעורים העשרה עד כמה שאפשר בכיתות. </w:t>
      </w:r>
    </w:p>
    <w:p w14:paraId="0A95EB86" w14:textId="77777777" w:rsidR="007A6051" w:rsidRDefault="007A6051" w:rsidP="00CE349A">
      <w:pPr>
        <w:rPr>
          <w:rtl/>
        </w:rPr>
      </w:pPr>
      <w:r>
        <w:rPr>
          <w:rFonts w:hint="cs"/>
          <w:rtl/>
        </w:rPr>
        <w:t>השינויים במסגרת בית הספר מאפשרת לחזק כמה דברים חשובים שעומדים לנגד עיננו.</w:t>
      </w:r>
    </w:p>
    <w:p w14:paraId="347918D8" w14:textId="77777777" w:rsidR="007A6051" w:rsidRDefault="007A6051" w:rsidP="007A6051">
      <w:pPr>
        <w:rPr>
          <w:rtl/>
        </w:rPr>
      </w:pPr>
      <w:r w:rsidRPr="007F586D">
        <w:rPr>
          <w:rFonts w:hint="cs"/>
          <w:b/>
          <w:bCs/>
          <w:rtl/>
        </w:rPr>
        <w:t>צמצום הפערים בלמידה</w:t>
      </w:r>
      <w:r>
        <w:rPr>
          <w:rFonts w:hint="cs"/>
          <w:rtl/>
        </w:rPr>
        <w:t xml:space="preserve">: </w:t>
      </w:r>
    </w:p>
    <w:p w14:paraId="24BAF3E8" w14:textId="77777777" w:rsidR="007A6051" w:rsidRDefault="007A6051" w:rsidP="007A6051">
      <w:pPr>
        <w:rPr>
          <w:rtl/>
        </w:rPr>
      </w:pPr>
      <w:r>
        <w:rPr>
          <w:rFonts w:hint="cs"/>
          <w:rtl/>
        </w:rPr>
        <w:t xml:space="preserve">במשך השנה התמקדנו בארבע מקצועות ליבה : קודש, חשבון , אנגלית, עברית. </w:t>
      </w:r>
    </w:p>
    <w:p w14:paraId="332BD22A" w14:textId="77777777" w:rsidR="001D2CC2" w:rsidRDefault="001D2CC2" w:rsidP="001D2CC2">
      <w:pPr>
        <w:rPr>
          <w:rtl/>
        </w:rPr>
      </w:pPr>
      <w:r>
        <w:rPr>
          <w:rFonts w:hint="cs"/>
          <w:rtl/>
        </w:rPr>
        <w:t>נמשיך לבסס את הלמידה בארבעת הנושאים הללו ונוסיף שיעורים בשאר המקצועות.</w:t>
      </w:r>
    </w:p>
    <w:p w14:paraId="332A68A7" w14:textId="235D0C6B" w:rsidR="000F7740" w:rsidRPr="007F586D" w:rsidRDefault="00F4731D" w:rsidP="000F7740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גיבוש כיתתי </w:t>
      </w:r>
    </w:p>
    <w:p w14:paraId="7CFDAEDF" w14:textId="0AAE14AE" w:rsidR="000F7740" w:rsidRDefault="000F7740" w:rsidP="000F7740">
      <w:pPr>
        <w:rPr>
          <w:rtl/>
        </w:rPr>
      </w:pPr>
      <w:r>
        <w:rPr>
          <w:rFonts w:hint="cs"/>
          <w:rtl/>
        </w:rPr>
        <w:t xml:space="preserve">גיבוש </w:t>
      </w:r>
      <w:r w:rsidR="007F586D">
        <w:rPr>
          <w:rFonts w:hint="cs"/>
          <w:rtl/>
        </w:rPr>
        <w:t>-</w:t>
      </w:r>
      <w:r>
        <w:rPr>
          <w:rFonts w:hint="cs"/>
          <w:rtl/>
        </w:rPr>
        <w:t xml:space="preserve"> במהלך השנה היה מורכב </w:t>
      </w:r>
      <w:r w:rsidR="007F586D">
        <w:rPr>
          <w:rFonts w:hint="cs"/>
          <w:rtl/>
        </w:rPr>
        <w:t>הן בימי הסגרים והן בימי הפיצול.</w:t>
      </w:r>
      <w:r>
        <w:rPr>
          <w:rFonts w:hint="cs"/>
          <w:rtl/>
        </w:rPr>
        <w:t xml:space="preserve"> </w:t>
      </w:r>
      <w:r w:rsidR="007F586D">
        <w:rPr>
          <w:rFonts w:hint="cs"/>
          <w:rtl/>
        </w:rPr>
        <w:t xml:space="preserve">בתקופה הקרובה נשים דגש </w:t>
      </w:r>
      <w:r>
        <w:rPr>
          <w:rFonts w:hint="cs"/>
          <w:rtl/>
        </w:rPr>
        <w:t xml:space="preserve"> </w:t>
      </w:r>
      <w:r w:rsidR="007F586D">
        <w:rPr>
          <w:rFonts w:hint="cs"/>
          <w:rtl/>
        </w:rPr>
        <w:t>על</w:t>
      </w:r>
      <w:r>
        <w:rPr>
          <w:rFonts w:hint="cs"/>
          <w:rtl/>
        </w:rPr>
        <w:t xml:space="preserve"> פעילות לגיבוש חברתי.</w:t>
      </w:r>
    </w:p>
    <w:p w14:paraId="31AD5DAA" w14:textId="77777777" w:rsidR="00F4731D" w:rsidRDefault="006E2CDA" w:rsidP="007F586D">
      <w:pPr>
        <w:rPr>
          <w:rtl/>
        </w:rPr>
      </w:pPr>
      <w:r w:rsidRPr="00F4731D">
        <w:rPr>
          <w:rFonts w:hint="cs"/>
          <w:b/>
          <w:bCs/>
          <w:rtl/>
        </w:rPr>
        <w:t>חינוך חברתי</w:t>
      </w:r>
      <w:r>
        <w:rPr>
          <w:rFonts w:hint="cs"/>
          <w:rtl/>
        </w:rPr>
        <w:t xml:space="preserve"> </w:t>
      </w:r>
    </w:p>
    <w:p w14:paraId="1EC4FDBA" w14:textId="66D26D06" w:rsidR="00B255E4" w:rsidRDefault="00B255E4" w:rsidP="007F586D">
      <w:pPr>
        <w:rPr>
          <w:rtl/>
        </w:rPr>
      </w:pPr>
      <w:r>
        <w:rPr>
          <w:rFonts w:hint="cs"/>
          <w:rtl/>
        </w:rPr>
        <w:t xml:space="preserve">הצלחנו לקיים פעילות בנושא החינוך החברתי </w:t>
      </w:r>
      <w:r w:rsidR="007F586D">
        <w:rPr>
          <w:rFonts w:hint="cs"/>
          <w:rtl/>
        </w:rPr>
        <w:t>ב</w:t>
      </w:r>
      <w:r>
        <w:rPr>
          <w:rFonts w:hint="cs"/>
          <w:rtl/>
        </w:rPr>
        <w:t>מגבלות שהיו אך היה חסר מאד המפגש בין התלמידים. אנו מתכננים פעילויות מגוונות לאחר שה</w:t>
      </w:r>
      <w:r w:rsidR="007F586D">
        <w:rPr>
          <w:rFonts w:hint="cs"/>
          <w:rtl/>
        </w:rPr>
        <w:t>ו</w:t>
      </w:r>
      <w:r>
        <w:rPr>
          <w:rFonts w:hint="cs"/>
          <w:rtl/>
        </w:rPr>
        <w:t>סרו חלק גדול מההגבלות.</w:t>
      </w:r>
    </w:p>
    <w:p w14:paraId="06469740" w14:textId="77777777" w:rsidR="000F7740" w:rsidRDefault="00B255E4" w:rsidP="00CE349A">
      <w:pPr>
        <w:rPr>
          <w:rtl/>
        </w:rPr>
      </w:pPr>
      <w:r>
        <w:rPr>
          <w:rFonts w:hint="cs"/>
          <w:rtl/>
        </w:rPr>
        <w:t xml:space="preserve">שבוע שעבר נבחרו נציגי מועצת תלמידים/ת שיתכננו פעילות מועצת תלמידם בנוסף לתכניות של רכזת חברתית.  </w:t>
      </w:r>
    </w:p>
    <w:p w14:paraId="5D251B16" w14:textId="77777777" w:rsidR="006E2CDA" w:rsidRPr="007F586D" w:rsidRDefault="006E2CDA" w:rsidP="00CE349A">
      <w:pPr>
        <w:rPr>
          <w:b/>
          <w:bCs/>
          <w:rtl/>
        </w:rPr>
      </w:pPr>
      <w:r w:rsidRPr="007F586D">
        <w:rPr>
          <w:rFonts w:hint="cs"/>
          <w:b/>
          <w:bCs/>
          <w:rtl/>
        </w:rPr>
        <w:t xml:space="preserve">כיתה ו בנים ובנות </w:t>
      </w:r>
    </w:p>
    <w:p w14:paraId="63CD3670" w14:textId="77777777" w:rsidR="007F586D" w:rsidRDefault="00B255E4" w:rsidP="00B255E4">
      <w:pPr>
        <w:rPr>
          <w:rtl/>
        </w:rPr>
      </w:pPr>
      <w:r>
        <w:rPr>
          <w:rFonts w:hint="cs"/>
          <w:rtl/>
        </w:rPr>
        <w:t>הגיע זמנן של כיתות ו בנים/ת</w:t>
      </w:r>
      <w:r w:rsidR="007F586D">
        <w:rPr>
          <w:rFonts w:hint="cs"/>
          <w:rtl/>
        </w:rPr>
        <w:t xml:space="preserve">. </w:t>
      </w:r>
      <w:r>
        <w:rPr>
          <w:rFonts w:hint="cs"/>
          <w:rtl/>
        </w:rPr>
        <w:t xml:space="preserve"> כבר השבוע הכינ</w:t>
      </w:r>
      <w:r w:rsidR="007F586D">
        <w:rPr>
          <w:rFonts w:hint="cs"/>
          <w:rtl/>
        </w:rPr>
        <w:t>ה</w:t>
      </w:r>
      <w:r>
        <w:rPr>
          <w:rFonts w:hint="cs"/>
          <w:rtl/>
        </w:rPr>
        <w:t xml:space="preserve"> כיתה ו בנים טקס יום הזיכרון ויום העצמאות וכיתה ו בנות הפעילו את הכיתות בראש חודש אייר.</w:t>
      </w:r>
    </w:p>
    <w:p w14:paraId="738CF49B" w14:textId="3ABC3D77" w:rsidR="00B255E4" w:rsidRDefault="00B255E4" w:rsidP="00B255E4">
      <w:pPr>
        <w:rPr>
          <w:rtl/>
        </w:rPr>
      </w:pPr>
      <w:r>
        <w:rPr>
          <w:rFonts w:hint="cs"/>
          <w:rtl/>
        </w:rPr>
        <w:t xml:space="preserve"> יחד עם הפעילויות </w:t>
      </w:r>
      <w:r w:rsidR="007F586D">
        <w:rPr>
          <w:rFonts w:hint="cs"/>
          <w:rtl/>
        </w:rPr>
        <w:t>המתוכננות</w:t>
      </w:r>
      <w:r>
        <w:rPr>
          <w:rFonts w:hint="cs"/>
          <w:rtl/>
        </w:rPr>
        <w:t xml:space="preserve"> לשאר הכיתות, כיתות ו מתכ</w:t>
      </w:r>
      <w:r w:rsidR="007F586D">
        <w:rPr>
          <w:rFonts w:hint="cs"/>
          <w:rtl/>
        </w:rPr>
        <w:t xml:space="preserve">וננות </w:t>
      </w:r>
      <w:r>
        <w:rPr>
          <w:rFonts w:hint="cs"/>
          <w:rtl/>
        </w:rPr>
        <w:t>לקראת סוף שנה ומעבר לחטיבות.</w:t>
      </w:r>
    </w:p>
    <w:p w14:paraId="0190C171" w14:textId="77777777" w:rsidR="00B255E4" w:rsidRDefault="00B255E4" w:rsidP="00B255E4">
      <w:pPr>
        <w:rPr>
          <w:rtl/>
        </w:rPr>
      </w:pPr>
      <w:r>
        <w:rPr>
          <w:rFonts w:hint="cs"/>
          <w:rtl/>
        </w:rPr>
        <w:t xml:space="preserve">בתפילה להמשך לימודים בבריאות לכולם ובהצלחה רבה לכולם.      </w:t>
      </w:r>
    </w:p>
    <w:p w14:paraId="2959CB84" w14:textId="77777777" w:rsidR="00CE349A" w:rsidRDefault="00B255E4" w:rsidP="00B255E4">
      <w:r>
        <w:rPr>
          <w:rFonts w:hint="cs"/>
          <w:rtl/>
        </w:rPr>
        <w:t xml:space="preserve">יונה שפי </w:t>
      </w:r>
    </w:p>
    <w:sectPr w:rsidR="00CE349A" w:rsidSect="009A684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797" w:bottom="1440" w:left="1797" w:header="1967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762632" w14:textId="77777777" w:rsidR="00106424" w:rsidRDefault="00106424" w:rsidP="00095399">
      <w:pPr>
        <w:spacing w:after="0" w:line="240" w:lineRule="auto"/>
      </w:pPr>
      <w:r>
        <w:separator/>
      </w:r>
    </w:p>
  </w:endnote>
  <w:endnote w:type="continuationSeparator" w:id="0">
    <w:p w14:paraId="126A730B" w14:textId="77777777" w:rsidR="00106424" w:rsidRDefault="00106424" w:rsidP="00095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2D635A" w14:textId="77777777" w:rsidR="001D2CC2" w:rsidRDefault="001D2CC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60D939" w14:textId="77777777" w:rsidR="001D2CC2" w:rsidRDefault="001D2CC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9D4C1A" w14:textId="77777777" w:rsidR="001D2CC2" w:rsidRDefault="001D2CC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53DFF6" w14:textId="77777777" w:rsidR="00106424" w:rsidRDefault="00106424" w:rsidP="00095399">
      <w:pPr>
        <w:spacing w:after="0" w:line="240" w:lineRule="auto"/>
      </w:pPr>
      <w:r>
        <w:separator/>
      </w:r>
    </w:p>
  </w:footnote>
  <w:footnote w:type="continuationSeparator" w:id="0">
    <w:p w14:paraId="0BFF699F" w14:textId="77777777" w:rsidR="00106424" w:rsidRDefault="00106424" w:rsidP="000953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9B1D96" w14:textId="77777777" w:rsidR="001D2CC2" w:rsidRDefault="001D2CC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E15D72" w14:textId="77777777" w:rsidR="001D2CC2" w:rsidRDefault="001D2CC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7E2B6A5" wp14:editId="3F85903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485" cy="10692130"/>
          <wp:effectExtent l="0" t="0" r="0" b="0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3AF5D1" w14:textId="77777777" w:rsidR="001D2CC2" w:rsidRDefault="001D2CC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C90308"/>
    <w:multiLevelType w:val="hybridMultilevel"/>
    <w:tmpl w:val="CC00B482"/>
    <w:lvl w:ilvl="0" w:tplc="3B76A78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83527F"/>
    <w:multiLevelType w:val="hybridMultilevel"/>
    <w:tmpl w:val="EB222DDC"/>
    <w:lvl w:ilvl="0" w:tplc="C9960E6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B77"/>
    <w:rsid w:val="0005037F"/>
    <w:rsid w:val="00095399"/>
    <w:rsid w:val="000F7740"/>
    <w:rsid w:val="00106424"/>
    <w:rsid w:val="001438AC"/>
    <w:rsid w:val="001A1403"/>
    <w:rsid w:val="001D2CC2"/>
    <w:rsid w:val="00245AF6"/>
    <w:rsid w:val="003B5680"/>
    <w:rsid w:val="003F06B7"/>
    <w:rsid w:val="004069FA"/>
    <w:rsid w:val="00430E41"/>
    <w:rsid w:val="00497D97"/>
    <w:rsid w:val="004A0330"/>
    <w:rsid w:val="00586267"/>
    <w:rsid w:val="00617472"/>
    <w:rsid w:val="00624C04"/>
    <w:rsid w:val="006C2206"/>
    <w:rsid w:val="006E2CDA"/>
    <w:rsid w:val="006F43C8"/>
    <w:rsid w:val="007A6051"/>
    <w:rsid w:val="007F586D"/>
    <w:rsid w:val="00824C02"/>
    <w:rsid w:val="008D578E"/>
    <w:rsid w:val="00912112"/>
    <w:rsid w:val="0095320F"/>
    <w:rsid w:val="009A6845"/>
    <w:rsid w:val="009D314F"/>
    <w:rsid w:val="00A40704"/>
    <w:rsid w:val="00B255E4"/>
    <w:rsid w:val="00B36F92"/>
    <w:rsid w:val="00CA502C"/>
    <w:rsid w:val="00CE349A"/>
    <w:rsid w:val="00D02DB3"/>
    <w:rsid w:val="00D96ACF"/>
    <w:rsid w:val="00DB5373"/>
    <w:rsid w:val="00DD2448"/>
    <w:rsid w:val="00EE5B77"/>
    <w:rsid w:val="00F360CA"/>
    <w:rsid w:val="00F4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0C7BE2"/>
  <w15:docId w15:val="{A655A0AF-801D-46C1-84E5-36C8817CF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53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095399"/>
  </w:style>
  <w:style w:type="paragraph" w:styleId="a5">
    <w:name w:val="footer"/>
    <w:basedOn w:val="a"/>
    <w:link w:val="a6"/>
    <w:uiPriority w:val="99"/>
    <w:unhideWhenUsed/>
    <w:rsid w:val="000953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095399"/>
  </w:style>
  <w:style w:type="paragraph" w:styleId="a7">
    <w:name w:val="Balloon Text"/>
    <w:basedOn w:val="a"/>
    <w:link w:val="a8"/>
    <w:uiPriority w:val="99"/>
    <w:semiHidden/>
    <w:unhideWhenUsed/>
    <w:rsid w:val="00095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095399"/>
    <w:rPr>
      <w:rFonts w:ascii="Tahoma" w:hAnsi="Tahoma" w:cs="Tahoma"/>
      <w:sz w:val="16"/>
      <w:szCs w:val="16"/>
    </w:rPr>
  </w:style>
  <w:style w:type="paragraph" w:styleId="NormalWeb">
    <w:name w:val="Normal (Web)"/>
    <w:basedOn w:val="a"/>
    <w:uiPriority w:val="99"/>
    <w:semiHidden/>
    <w:unhideWhenUsed/>
    <w:rsid w:val="003B568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7A60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64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497;&#1493;&#1504;&#1492;\Downloads\112110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112110</Template>
  <TotalTime>0</TotalTime>
  <Pages>1</Pages>
  <Words>279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יונה</dc:creator>
  <cp:lastModifiedBy>user</cp:lastModifiedBy>
  <cp:revision>2</cp:revision>
  <cp:lastPrinted>2019-06-21T06:42:00Z</cp:lastPrinted>
  <dcterms:created xsi:type="dcterms:W3CDTF">2021-04-16T08:50:00Z</dcterms:created>
  <dcterms:modified xsi:type="dcterms:W3CDTF">2021-04-16T08:50:00Z</dcterms:modified>
</cp:coreProperties>
</file>